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2C60" w:rsidRPr="00FE53CF" w:rsidRDefault="00F52C60" w:rsidP="00724A64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F52C60" w:rsidRPr="00FE53CF" w:rsidRDefault="00F52C60" w:rsidP="00724A64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Конспект  по лепке во второй младшей группе № 11 «Пирамидка</w:t>
      </w:r>
      <w:r w:rsidRPr="00FE53CF">
        <w:rPr>
          <w:rFonts w:ascii="Times New Roman" w:hAnsi="Times New Roman" w:cs="Times New Roman"/>
          <w:sz w:val="28"/>
          <w:szCs w:val="28"/>
        </w:rPr>
        <w:t>»</w:t>
      </w:r>
    </w:p>
    <w:p w:rsidR="00F52C60" w:rsidRPr="00FE53CF" w:rsidRDefault="00F52C60" w:rsidP="005134E7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F52C60" w:rsidRDefault="00F52C60" w:rsidP="005134E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8208E2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Цели:</w:t>
      </w: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чить детей лепить пирамидку. </w:t>
      </w:r>
    </w:p>
    <w:p w:rsidR="00F52C60" w:rsidRPr="008208E2" w:rsidRDefault="00F52C60" w:rsidP="005134E7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</w:pPr>
      <w:r w:rsidRPr="008208E2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Задачи: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Образовательные: учить р</w:t>
      </w: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асполагать кольца по величине.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Развивающие: развивать </w:t>
      </w: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умение раскатывать длинные колбаски из куска пластилина и соединять их в кольцо.</w:t>
      </w:r>
      <w:r>
        <w:rPr>
          <w:color w:val="000000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Развивать </w:t>
      </w: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 детях желание доводить начатое дело до конца, следуя игровой мотивации занятия.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8208E2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Раздаточный материал:</w:t>
      </w: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пластилин (белый, красный, желтый, синий, оранжевый), столбик для основания пирамидки, доска для лепки, пирамидка, подставка для готовых работ.</w:t>
      </w:r>
    </w:p>
    <w:p w:rsidR="00F52C60" w:rsidRPr="008208E2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8208E2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Демонстративный: </w:t>
      </w:r>
      <w:r w:rsidRPr="008208E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показ игрушки »Пирамидка»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8208E2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Методические приемы:</w:t>
      </w: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сюрпризный момент «К нам в гости пришла кукла Катя с пирамидкой», постановка и решение проблемной ситуации, рассматривание пирамидки, показ способа лепки воспитателем, лепка пирамидки, помощь воспитателя, похвала, рефлексия.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Ход занятия.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Организационная часть.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В: - Ребята, сегодня к нам в гости пришла кукла Катя.  Но пришла она не с пустыми руками, а принесла с собой свою любимую игрушку. А какую, вы отгадаете из загадки, которую я вам загадаю.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«Деревянный человечек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Носит платье из колечек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Любят взрослые и дети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Надевать колечки эти».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Д.: - Пирамидка.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В.: - Кукла Катя и вам принесла пирамидки, но они у неё рассыпались, и она не смогла их собрать. Давайте поможем ей собрать пирамидку.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 Н</w:t>
      </w: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 столе в контейнере лежит пирамидка, подвиньте к себе контейнер и соберите пирамидку.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 Сначала мы надеваем большое кольцо, потом поменьше и самое маленькое колечко, а в конце надеваем вершину.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 Молодцы, справились.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 Давайте с вами поиграем с пирамидкой. Встаем, задвигаем стульчики, берем пирамидку в руки.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 Физминутка «Мы с игрушками играем»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Мы с игрушками играем,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Поднимаем, опускаем,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Поднимаем, опускаем,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Мы идем, идем, идем.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 на стол мы их кладем.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Практическая часть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В.: - Какие вы молодцы ребята, умеете собирать пирамидку, играть с ней, а сейчас мы с вами научимся лепить пирамидку.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 Для начала нужно сесть правильно, спинка должна быть ровная, локти на столе, ноги под столом.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 Подвигаем к себе дощечку с пластилином. Берем самый больной кусочек пластилина – белого цвета, из него мы будем делать </w:t>
      </w:r>
      <w:r w:rsidRPr="005134E7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основание нашей пирамидки.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   Чтобы приступить к лепке, нам пластилин нужно согреть.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Греем пластилин, разминаем, кладем на дощечку, накрываем ладошкой, делаем шарик. Шарик получился, кладем шарик на дощечку, накрываем ладошкой, делаем – лепешку.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Вот мы с вами сделали основание, но, посмотрите у основания есть ещё столбик. Нам нужно с вами вставить столбик в лепешку. Молодцы.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А сейчас мы с вами приступим к лепке колечек.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 Какое колечко надевается самое первое?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Д.: - большое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В.: - Правильно. Мы с вами сейчас будем лепить </w:t>
      </w:r>
      <w:r w:rsidRPr="005134E7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самое большое колечко.</w:t>
      </w: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     А для этого нам понадобиться самый большой кусочек пластилина – красного цвета.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 Греем пластилин, разминаем, кладем на дощечку, делаем колбаску, соединяем концы. Получилось самое большое колечко для нашей пирамидки.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Положили колечко на край доски.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Следующее </w:t>
      </w:r>
      <w:r w:rsidRPr="005134E7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колечко поменьше</w:t>
      </w:r>
      <w:r w:rsidRPr="005134E7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>, </w:t>
      </w: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берем пластилин – синего цвета.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Греем пластилин, разминаем, кладем на дощечку, делаем колбаску, соединяем концы. Получилось колечко поменьше для нашей пирамидки.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Положили рядом с красным колечком на край доски.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И самое </w:t>
      </w:r>
      <w:r w:rsidRPr="005134E7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маленькое колечко</w:t>
      </w: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– желтого цвета.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Греем пластилин, разминаем, кладем на дощечку, делаем колбаску, соединяем концы. Получилось маленькое колечко для нашей пирамидки.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Положили рядом с синим колечком на край доски.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Лепим </w:t>
      </w:r>
      <w:r w:rsidRPr="005134E7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вершину.</w:t>
      </w: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Берем пластилин, зеленого цвета.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Греем пластилин, разминаем, кладем на дощечку, делаем шар. Вот и получилась вершина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Сейчас мы с вами будем собирать нашу пирамидку.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Первое колечко самое большое надеваем на столбик. Какого цвета это колечко?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Далее надеваем следующее колечко поменьше, какого оно цвета?( Синего)</w:t>
      </w:r>
    </w:p>
    <w:p w:rsidR="00F52C60" w:rsidRDefault="00F52C60" w:rsidP="005134E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Последнее колечко маленькое, надеваем на столбик. Сверху пирамидки надевается вершина.</w:t>
      </w:r>
    </w:p>
    <w:p w:rsidR="00F52C60" w:rsidRDefault="00F52C60" w:rsidP="00C41383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C4138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1.6pt;height:128.4pt">
            <v:imagedata r:id="rId5" o:title=""/>
          </v:shape>
        </w:pict>
      </w:r>
    </w:p>
    <w:p w:rsidR="00F52C60" w:rsidRDefault="00F52C60" w:rsidP="00C41383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C4138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pict>
          <v:shape id="_x0000_i1026" type="#_x0000_t75" style="width:181.2pt;height:113.4pt">
            <v:imagedata r:id="rId6" o:title=""/>
          </v:shape>
        </w:pict>
      </w:r>
    </w:p>
    <w:p w:rsidR="00F52C60" w:rsidRDefault="00F52C60" w:rsidP="00C41383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C41383">
        <w:rPr>
          <w:color w:val="000000"/>
          <w:lang w:eastAsia="ru-RU"/>
        </w:rPr>
        <w:pict>
          <v:shape id="_x0000_i1027" type="#_x0000_t75" style="width:181.2pt;height:135.6pt">
            <v:imagedata r:id="rId7" o:title=""/>
          </v:shape>
        </w:pic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Надеваем вершину на пирамидку.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Молодцы, ребята.</w:t>
      </w:r>
    </w:p>
    <w:p w:rsidR="00F52C60" w:rsidRDefault="00F52C60" w:rsidP="005134E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Пирамидка готова.</w:t>
      </w:r>
    </w:p>
    <w:p w:rsidR="00F52C60" w:rsidRPr="005134E7" w:rsidRDefault="00F52C60" w:rsidP="00C41383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Заключительная часть.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Молодцы ребята, вы не только умеете собирать, но даже и лепить пирамидку. Давайте покажем кукле Кате, какие замечательные пирамидки у вас получились.  (Рассматривание пирамидок)</w:t>
      </w:r>
    </w:p>
    <w:p w:rsidR="00F52C60" w:rsidRPr="005134E7" w:rsidRDefault="00F52C60" w:rsidP="005134E7">
      <w:p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Рефлексия.</w:t>
      </w:r>
    </w:p>
    <w:p w:rsidR="00F52C60" w:rsidRPr="005134E7" w:rsidRDefault="00F52C60" w:rsidP="005134E7">
      <w:pPr>
        <w:numPr>
          <w:ilvl w:val="0"/>
          <w:numId w:val="10"/>
        </w:num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Как называется эта игрушка?</w:t>
      </w:r>
    </w:p>
    <w:p w:rsidR="00F52C60" w:rsidRPr="005134E7" w:rsidRDefault="00F52C60" w:rsidP="005134E7">
      <w:pPr>
        <w:numPr>
          <w:ilvl w:val="0"/>
          <w:numId w:val="10"/>
        </w:num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Из каких деталей она состоит?</w:t>
      </w:r>
    </w:p>
    <w:p w:rsidR="00F52C60" w:rsidRPr="005134E7" w:rsidRDefault="00F52C60" w:rsidP="005134E7">
      <w:pPr>
        <w:numPr>
          <w:ilvl w:val="0"/>
          <w:numId w:val="10"/>
        </w:num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Сколько колец в вашей пирамидке?</w:t>
      </w:r>
    </w:p>
    <w:p w:rsidR="00F52C60" w:rsidRPr="005134E7" w:rsidRDefault="00F52C60" w:rsidP="005134E7">
      <w:pPr>
        <w:numPr>
          <w:ilvl w:val="0"/>
          <w:numId w:val="10"/>
        </w:num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Какого цвета самое большое кольцо?</w:t>
      </w:r>
    </w:p>
    <w:p w:rsidR="00F52C60" w:rsidRPr="005134E7" w:rsidRDefault="00F52C60" w:rsidP="005134E7">
      <w:pPr>
        <w:numPr>
          <w:ilvl w:val="0"/>
          <w:numId w:val="10"/>
        </w:num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Какого цвета кольцо поменьше?</w:t>
      </w:r>
    </w:p>
    <w:p w:rsidR="00F52C60" w:rsidRPr="005134E7" w:rsidRDefault="00F52C60" w:rsidP="005134E7">
      <w:pPr>
        <w:numPr>
          <w:ilvl w:val="0"/>
          <w:numId w:val="10"/>
        </w:num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Какого цвета самое маленькое кольцо?</w:t>
      </w:r>
    </w:p>
    <w:p w:rsidR="00F52C60" w:rsidRPr="005134E7" w:rsidRDefault="00F52C60" w:rsidP="005134E7">
      <w:pPr>
        <w:numPr>
          <w:ilvl w:val="0"/>
          <w:numId w:val="10"/>
        </w:num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Чем отличаются кольца друг от друга?</w:t>
      </w:r>
    </w:p>
    <w:p w:rsidR="00F52C60" w:rsidRPr="005134E7" w:rsidRDefault="00F52C60" w:rsidP="005134E7">
      <w:pPr>
        <w:numPr>
          <w:ilvl w:val="0"/>
          <w:numId w:val="10"/>
        </w:numPr>
        <w:shd w:val="clear" w:color="auto" w:fill="FFFFFF"/>
        <w:spacing w:after="0" w:line="240" w:lineRule="auto"/>
        <w:rPr>
          <w:color w:val="000000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Что ещё есть у пирамидки?</w:t>
      </w:r>
    </w:p>
    <w:p w:rsidR="00F52C60" w:rsidRDefault="00F52C60" w:rsidP="005134E7">
      <w:pPr>
        <w:shd w:val="clear" w:color="auto" w:fill="FFFFFF"/>
        <w:spacing w:after="0" w:line="240" w:lineRule="auto"/>
        <w:ind w:left="360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5134E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Ребята, вы хорошо поработали, молодцы. У на получились замечательные пирамидки</w:t>
      </w:r>
    </w:p>
    <w:p w:rsidR="00F52C60" w:rsidRPr="005134E7" w:rsidRDefault="00F52C60" w:rsidP="005134E7">
      <w:pPr>
        <w:shd w:val="clear" w:color="auto" w:fill="FFFFFF"/>
        <w:spacing w:after="0" w:line="240" w:lineRule="auto"/>
        <w:ind w:left="360"/>
        <w:rPr>
          <w:color w:val="000000"/>
          <w:lang w:eastAsia="ru-RU"/>
        </w:rPr>
      </w:pPr>
      <w:r w:rsidRPr="00C4138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pict>
          <v:shape id="_x0000_i1028" type="#_x0000_t75" style="width:282pt;height:211.2pt">
            <v:imagedata r:id="rId8" o:title=""/>
          </v:shape>
        </w:pict>
      </w:r>
    </w:p>
    <w:p w:rsidR="00F52C60" w:rsidRPr="00FE53CF" w:rsidRDefault="00F52C60" w:rsidP="00973E2E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:rsidR="00F52C60" w:rsidRPr="00FE53CF" w:rsidRDefault="00F52C60" w:rsidP="00973E2E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:rsidR="00F52C60" w:rsidRPr="00FE53CF" w:rsidRDefault="00F52C60" w:rsidP="00973E2E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:rsidR="00F52C60" w:rsidRPr="00FE53CF" w:rsidRDefault="00F52C60" w:rsidP="00973E2E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:rsidR="00F52C60" w:rsidRPr="00FE53CF" w:rsidRDefault="00F52C60" w:rsidP="00973E2E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:rsidR="00F52C60" w:rsidRPr="00FE53CF" w:rsidRDefault="00F52C60" w:rsidP="00D15287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F52C60" w:rsidRPr="00FE53CF" w:rsidRDefault="00F52C60" w:rsidP="004F0D18">
      <w:pPr>
        <w:pStyle w:val="NoSpacing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\</w:t>
      </w:r>
    </w:p>
    <w:p w:rsidR="00F52C60" w:rsidRDefault="00F52C60" w:rsidP="004F0D18">
      <w:pPr>
        <w:pStyle w:val="NoSpacing"/>
        <w:jc w:val="right"/>
        <w:rPr>
          <w:rFonts w:ascii="Times New Roman" w:hAnsi="Times New Roman" w:cs="Times New Roman"/>
          <w:sz w:val="28"/>
          <w:szCs w:val="28"/>
        </w:rPr>
      </w:pPr>
    </w:p>
    <w:p w:rsidR="00F52C60" w:rsidRDefault="00F52C60" w:rsidP="004F0D18">
      <w:pPr>
        <w:pStyle w:val="NoSpacing"/>
        <w:jc w:val="right"/>
        <w:rPr>
          <w:rFonts w:ascii="Times New Roman" w:hAnsi="Times New Roman" w:cs="Times New Roman"/>
          <w:sz w:val="28"/>
          <w:szCs w:val="28"/>
        </w:rPr>
      </w:pPr>
    </w:p>
    <w:p w:rsidR="00F52C60" w:rsidRDefault="00F52C60" w:rsidP="004F0D18">
      <w:pPr>
        <w:pStyle w:val="NoSpacing"/>
        <w:jc w:val="right"/>
        <w:rPr>
          <w:rFonts w:ascii="Times New Roman" w:hAnsi="Times New Roman" w:cs="Times New Roman"/>
          <w:sz w:val="28"/>
          <w:szCs w:val="28"/>
        </w:rPr>
      </w:pPr>
    </w:p>
    <w:p w:rsidR="00F52C60" w:rsidRPr="00FE53CF" w:rsidRDefault="00F52C60" w:rsidP="00973E2E">
      <w:pPr>
        <w:pStyle w:val="NoSpacing"/>
        <w:rPr>
          <w:rFonts w:ascii="Times New Roman" w:hAnsi="Times New Roman" w:cs="Times New Roman"/>
          <w:sz w:val="28"/>
          <w:szCs w:val="28"/>
        </w:rPr>
      </w:pPr>
    </w:p>
    <w:sectPr w:rsidR="00F52C60" w:rsidRPr="00FE53CF" w:rsidSect="007E454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ED15E9"/>
    <w:multiLevelType w:val="hybridMultilevel"/>
    <w:tmpl w:val="EB72362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4E2670"/>
    <w:multiLevelType w:val="hybridMultilevel"/>
    <w:tmpl w:val="256017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EF36EC"/>
    <w:multiLevelType w:val="multilevel"/>
    <w:tmpl w:val="51A0B8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8884B55"/>
    <w:multiLevelType w:val="hybridMultilevel"/>
    <w:tmpl w:val="C32AB86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E6E5E4A"/>
    <w:multiLevelType w:val="multilevel"/>
    <w:tmpl w:val="25688A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A5D51E1"/>
    <w:multiLevelType w:val="multilevel"/>
    <w:tmpl w:val="F07EBD6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DD315E6"/>
    <w:multiLevelType w:val="hybridMultilevel"/>
    <w:tmpl w:val="DC2064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1FA5AAA"/>
    <w:multiLevelType w:val="multilevel"/>
    <w:tmpl w:val="C9AED4C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0F11B54"/>
    <w:multiLevelType w:val="hybridMultilevel"/>
    <w:tmpl w:val="F4BA08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7FD050B"/>
    <w:multiLevelType w:val="multilevel"/>
    <w:tmpl w:val="715AFB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6"/>
  </w:num>
  <w:num w:numId="4">
    <w:abstractNumId w:val="8"/>
  </w:num>
  <w:num w:numId="5">
    <w:abstractNumId w:val="3"/>
  </w:num>
  <w:num w:numId="6">
    <w:abstractNumId w:val="9"/>
  </w:num>
  <w:num w:numId="7">
    <w:abstractNumId w:val="2"/>
  </w:num>
  <w:num w:numId="8">
    <w:abstractNumId w:val="5"/>
  </w:num>
  <w:num w:numId="9">
    <w:abstractNumId w:val="7"/>
  </w:num>
  <w:num w:numId="10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E3460"/>
    <w:rsid w:val="000972A2"/>
    <w:rsid w:val="001B0716"/>
    <w:rsid w:val="001E173A"/>
    <w:rsid w:val="0028645F"/>
    <w:rsid w:val="002A6070"/>
    <w:rsid w:val="004F0D18"/>
    <w:rsid w:val="004F1E9A"/>
    <w:rsid w:val="005134E7"/>
    <w:rsid w:val="00541EC5"/>
    <w:rsid w:val="005B5361"/>
    <w:rsid w:val="006E4223"/>
    <w:rsid w:val="006E6922"/>
    <w:rsid w:val="00724A64"/>
    <w:rsid w:val="007E4546"/>
    <w:rsid w:val="008208E2"/>
    <w:rsid w:val="009460A5"/>
    <w:rsid w:val="00973E2E"/>
    <w:rsid w:val="009E007C"/>
    <w:rsid w:val="00BE3460"/>
    <w:rsid w:val="00C41383"/>
    <w:rsid w:val="00D15287"/>
    <w:rsid w:val="00D90DD9"/>
    <w:rsid w:val="00D9314A"/>
    <w:rsid w:val="00DE51D6"/>
    <w:rsid w:val="00E3422F"/>
    <w:rsid w:val="00F52C60"/>
    <w:rsid w:val="00F61354"/>
    <w:rsid w:val="00FE53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90DD9"/>
    <w:pPr>
      <w:spacing w:after="160" w:line="259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99"/>
    <w:qFormat/>
    <w:rsid w:val="00973E2E"/>
    <w:rPr>
      <w:rFonts w:cs="Calibri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rsid w:val="00D931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9314A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rsid w:val="007E45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DefaultParagraphFont"/>
    <w:uiPriority w:val="99"/>
    <w:rsid w:val="007E4546"/>
  </w:style>
  <w:style w:type="character" w:styleId="Strong">
    <w:name w:val="Strong"/>
    <w:basedOn w:val="DefaultParagraphFont"/>
    <w:uiPriority w:val="99"/>
    <w:qFormat/>
    <w:rsid w:val="007E4546"/>
    <w:rPr>
      <w:b/>
      <w:bCs/>
    </w:rPr>
  </w:style>
  <w:style w:type="paragraph" w:customStyle="1" w:styleId="c6">
    <w:name w:val="c6"/>
    <w:basedOn w:val="Normal"/>
    <w:uiPriority w:val="99"/>
    <w:rsid w:val="005134E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DefaultParagraphFont"/>
    <w:uiPriority w:val="99"/>
    <w:rsid w:val="005134E7"/>
  </w:style>
  <w:style w:type="character" w:customStyle="1" w:styleId="c0">
    <w:name w:val="c0"/>
    <w:basedOn w:val="DefaultParagraphFont"/>
    <w:uiPriority w:val="99"/>
    <w:rsid w:val="005134E7"/>
  </w:style>
  <w:style w:type="character" w:customStyle="1" w:styleId="c8">
    <w:name w:val="c8"/>
    <w:basedOn w:val="DefaultParagraphFont"/>
    <w:uiPriority w:val="99"/>
    <w:rsid w:val="005134E7"/>
  </w:style>
  <w:style w:type="character" w:customStyle="1" w:styleId="c4">
    <w:name w:val="c4"/>
    <w:basedOn w:val="DefaultParagraphFont"/>
    <w:uiPriority w:val="99"/>
    <w:rsid w:val="005134E7"/>
  </w:style>
  <w:style w:type="paragraph" w:customStyle="1" w:styleId="c6c13">
    <w:name w:val="c6 c13"/>
    <w:basedOn w:val="Normal"/>
    <w:uiPriority w:val="99"/>
    <w:rsid w:val="005134E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9049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0498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276</TotalTime>
  <Pages>4</Pages>
  <Words>659</Words>
  <Characters>3759</Characters>
  <Application>Microsoft Office Outlook</Application>
  <DocSecurity>0</DocSecurity>
  <Lines>0</Lines>
  <Paragraphs>0</Paragraphs>
  <ScaleCrop>false</ScaleCrop>
  <Company>Hewlett-Packard Company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Cs_gr1</dc:creator>
  <cp:keywords/>
  <dc:description/>
  <cp:lastModifiedBy>ASUS</cp:lastModifiedBy>
  <cp:revision>13</cp:revision>
  <cp:lastPrinted>2017-02-27T11:20:00Z</cp:lastPrinted>
  <dcterms:created xsi:type="dcterms:W3CDTF">2017-02-03T11:22:00Z</dcterms:created>
  <dcterms:modified xsi:type="dcterms:W3CDTF">2020-09-20T16:27:00Z</dcterms:modified>
</cp:coreProperties>
</file>